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31C" w:rsidRDefault="0037531C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37531C" w:rsidRDefault="0037531C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37531C" w:rsidRDefault="0037531C" w:rsidP="000024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«</w:t>
      </w:r>
      <w:r>
        <w:rPr>
          <w:rFonts w:ascii="Times New Roman" w:hAnsi="Times New Roman"/>
          <w:sz w:val="24"/>
          <w:szCs w:val="24"/>
          <w:u w:val="single"/>
        </w:rPr>
        <w:t>Спортивно-бальные танцы</w:t>
      </w:r>
      <w:r>
        <w:rPr>
          <w:rFonts w:ascii="Times New Roman" w:hAnsi="Times New Roman"/>
          <w:sz w:val="24"/>
          <w:szCs w:val="24"/>
        </w:rPr>
        <w:t>» педагог Гайнутдинова С.М.</w:t>
      </w:r>
    </w:p>
    <w:p w:rsidR="0037531C" w:rsidRPr="006B1CEA" w:rsidRDefault="0037531C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37531C" w:rsidRPr="00972117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31C" w:rsidRPr="00972117" w:rsidRDefault="0037531C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11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31C" w:rsidRPr="00972117" w:rsidRDefault="0037531C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117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31C" w:rsidRPr="00972117" w:rsidRDefault="0037531C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117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37531C" w:rsidRPr="00972117" w:rsidRDefault="0037531C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117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31C" w:rsidRPr="00972117" w:rsidRDefault="0037531C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117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31C" w:rsidRPr="00972117" w:rsidRDefault="0037531C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117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31C" w:rsidRPr="00972117" w:rsidRDefault="0037531C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117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37531C" w:rsidRPr="00972117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31C" w:rsidRPr="00972117" w:rsidRDefault="0037531C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1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31C" w:rsidRPr="00972117" w:rsidRDefault="0037531C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117">
              <w:rPr>
                <w:rFonts w:ascii="Times New Roman" w:hAnsi="Times New Roman"/>
                <w:sz w:val="24"/>
                <w:szCs w:val="24"/>
              </w:rPr>
              <w:t>Гайнутдинова С.М.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31C" w:rsidRPr="00972117" w:rsidRDefault="0037531C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Спортивные-бальные танцы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31C" w:rsidRPr="00972117" w:rsidRDefault="0037531C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117">
              <w:rPr>
                <w:rFonts w:ascii="Times New Roman" w:hAnsi="Times New Roman"/>
                <w:sz w:val="24"/>
                <w:szCs w:val="24"/>
              </w:rPr>
              <w:t>28.04.20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31C" w:rsidRDefault="0037531C" w:rsidP="003D7E88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Повторение основного шага "Венский вальс" </w:t>
            </w:r>
          </w:p>
          <w:p w:rsidR="0037531C" w:rsidRPr="00972117" w:rsidRDefault="0037531C" w:rsidP="003D7E8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97211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Whats</w:t>
            </w:r>
            <w:r w:rsidRPr="0097211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97211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App</w:t>
            </w:r>
            <w:r w:rsidRPr="0097211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31C" w:rsidRPr="00972117" w:rsidRDefault="0037531C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117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37531C" w:rsidRPr="00972117" w:rsidRDefault="0037531C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117">
              <w:rPr>
                <w:rFonts w:ascii="Times New Roman" w:hAnsi="Times New Roman"/>
                <w:sz w:val="24"/>
                <w:szCs w:val="24"/>
              </w:rPr>
              <w:t>работы прислать на whatsapp до 30.04.20</w:t>
            </w:r>
          </w:p>
        </w:tc>
      </w:tr>
      <w:tr w:rsidR="0037531C" w:rsidRPr="00972117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31C" w:rsidRPr="00972117" w:rsidRDefault="0037531C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1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31C" w:rsidRPr="00972117" w:rsidRDefault="0037531C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117">
              <w:rPr>
                <w:rFonts w:ascii="Times New Roman" w:hAnsi="Times New Roman"/>
                <w:sz w:val="24"/>
                <w:szCs w:val="24"/>
              </w:rPr>
              <w:t>Гайнутдинова С.М.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31C" w:rsidRPr="00972117" w:rsidRDefault="0037531C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Спортивные-бальные танцы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31C" w:rsidRPr="00972117" w:rsidRDefault="0037531C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117">
              <w:rPr>
                <w:rFonts w:ascii="Times New Roman" w:hAnsi="Times New Roman"/>
                <w:sz w:val="24"/>
                <w:szCs w:val="24"/>
              </w:rPr>
              <w:t>30.04.20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31C" w:rsidRPr="00972117" w:rsidRDefault="0037531C" w:rsidP="002A039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Развитие мышц всего тела.</w:t>
            </w:r>
          </w:p>
          <w:p w:rsidR="0037531C" w:rsidRPr="00972117" w:rsidRDefault="0037531C" w:rsidP="00A919E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7211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972117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WhatsApp</w:t>
            </w:r>
            <w:r w:rsidRPr="0097211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  <w:p w:rsidR="0037531C" w:rsidRPr="00972117" w:rsidRDefault="0037531C" w:rsidP="00A919E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31C" w:rsidRPr="00972117" w:rsidRDefault="0037531C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117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37531C" w:rsidRPr="00972117" w:rsidRDefault="0037531C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117">
              <w:rPr>
                <w:rFonts w:ascii="Times New Roman" w:hAnsi="Times New Roman"/>
                <w:sz w:val="24"/>
                <w:szCs w:val="24"/>
              </w:rPr>
              <w:t>работы прислать на whatsapp до 30 04.20</w:t>
            </w:r>
          </w:p>
        </w:tc>
      </w:tr>
    </w:tbl>
    <w:p w:rsidR="0037531C" w:rsidRPr="00380043" w:rsidRDefault="0037531C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sectPr w:rsidR="0037531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02482"/>
    <w:rsid w:val="0003186C"/>
    <w:rsid w:val="000678F3"/>
    <w:rsid w:val="00205C0D"/>
    <w:rsid w:val="00216AB7"/>
    <w:rsid w:val="002A039A"/>
    <w:rsid w:val="002A3D50"/>
    <w:rsid w:val="0035049A"/>
    <w:rsid w:val="0037531C"/>
    <w:rsid w:val="00380043"/>
    <w:rsid w:val="003D7E88"/>
    <w:rsid w:val="00460B55"/>
    <w:rsid w:val="00517254"/>
    <w:rsid w:val="00663C49"/>
    <w:rsid w:val="00680F1E"/>
    <w:rsid w:val="006B1CEA"/>
    <w:rsid w:val="006C63AB"/>
    <w:rsid w:val="007B1D36"/>
    <w:rsid w:val="007D24DC"/>
    <w:rsid w:val="008C2A4D"/>
    <w:rsid w:val="00972117"/>
    <w:rsid w:val="00A37D57"/>
    <w:rsid w:val="00A919E8"/>
    <w:rsid w:val="00A94342"/>
    <w:rsid w:val="00AA1B29"/>
    <w:rsid w:val="00B123C3"/>
    <w:rsid w:val="00B21E93"/>
    <w:rsid w:val="00BF0274"/>
    <w:rsid w:val="00C30518"/>
    <w:rsid w:val="00C96F16"/>
    <w:rsid w:val="00CB1638"/>
    <w:rsid w:val="00CE497C"/>
    <w:rsid w:val="00D34C20"/>
    <w:rsid w:val="00ED285C"/>
    <w:rsid w:val="00F101C9"/>
    <w:rsid w:val="00F40464"/>
    <w:rsid w:val="00F42908"/>
    <w:rsid w:val="00F5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37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1</Pages>
  <Words>93</Words>
  <Characters>534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19</cp:revision>
  <dcterms:created xsi:type="dcterms:W3CDTF">2020-04-07T05:16:00Z</dcterms:created>
  <dcterms:modified xsi:type="dcterms:W3CDTF">2020-04-27T10:51:00Z</dcterms:modified>
</cp:coreProperties>
</file>